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5C601" w14:textId="77777777" w:rsidR="00900937" w:rsidRDefault="00900937" w:rsidP="00222867">
      <w:pPr>
        <w:rPr>
          <w:rFonts w:ascii="Arial" w:hAnsi="Arial"/>
          <w:b/>
          <w:sz w:val="22"/>
          <w:szCs w:val="22"/>
          <w:rtl/>
        </w:rPr>
      </w:pPr>
    </w:p>
    <w:p w14:paraId="13DEE1BC" w14:textId="3A0135B2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6886A2C4" w14:textId="77777777" w:rsidR="00F90453" w:rsidRDefault="002E73A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12540BB1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1F1F42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E997" w14:textId="77777777" w:rsidR="00222867" w:rsidRPr="00D635C4" w:rsidRDefault="00A2093F" w:rsidP="00A2093F">
            <w:pPr>
              <w:rPr>
                <w:rtl/>
              </w:rPr>
            </w:pPr>
            <w:r>
              <w:rPr>
                <w:rFonts w:hint="cs"/>
                <w:rtl/>
              </w:rPr>
              <w:t>אנרגיה</w:t>
            </w:r>
          </w:p>
        </w:tc>
      </w:tr>
      <w:tr w:rsidR="007548B0" w14:paraId="71B343EF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D5143D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68D2" w14:textId="77777777" w:rsidR="00222867" w:rsidRPr="00D635C4" w:rsidRDefault="00A2093F" w:rsidP="00A2093F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מינהל אוצרות טבע</w:t>
            </w:r>
          </w:p>
        </w:tc>
      </w:tr>
      <w:tr w:rsidR="007548B0" w14:paraId="2EE9A127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5422D93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CB8" w14:textId="28F2447B" w:rsidR="00222867" w:rsidRDefault="00D02AB5" w:rsidP="00DE68A0">
            <w:r>
              <w:rPr>
                <w:rFonts w:hint="cs"/>
                <w:rtl/>
              </w:rPr>
              <w:t>02/10/2022</w:t>
            </w:r>
          </w:p>
        </w:tc>
      </w:tr>
    </w:tbl>
    <w:p w14:paraId="53D814A2" w14:textId="77777777" w:rsidR="00332AFB" w:rsidRDefault="002E73A0" w:rsidP="00222867">
      <w:pPr>
        <w:rPr>
          <w:rtl/>
        </w:rPr>
      </w:pPr>
    </w:p>
    <w:p w14:paraId="239C5EEC" w14:textId="77777777" w:rsidR="00222867" w:rsidRDefault="002E73A0" w:rsidP="00222867">
      <w:pPr>
        <w:rPr>
          <w:rtl/>
        </w:rPr>
      </w:pPr>
    </w:p>
    <w:p w14:paraId="40F255EE" w14:textId="77777777" w:rsidR="00222867" w:rsidRDefault="002E73A0" w:rsidP="00222867">
      <w:pPr>
        <w:rPr>
          <w:rtl/>
        </w:rPr>
      </w:pPr>
    </w:p>
    <w:p w14:paraId="2BD76F44" w14:textId="77777777" w:rsidR="00222867" w:rsidRDefault="002E73A0" w:rsidP="00222867">
      <w:pPr>
        <w:rPr>
          <w:rtl/>
        </w:rPr>
      </w:pPr>
    </w:p>
    <w:p w14:paraId="02D45B73" w14:textId="77777777" w:rsidR="00222867" w:rsidRDefault="002E73A0" w:rsidP="00222867">
      <w:pPr>
        <w:rPr>
          <w:rtl/>
        </w:rPr>
      </w:pPr>
    </w:p>
    <w:p w14:paraId="27C4F2CA" w14:textId="77777777" w:rsidR="00222867" w:rsidRDefault="002E73A0" w:rsidP="00222867">
      <w:pPr>
        <w:rPr>
          <w:rtl/>
        </w:rPr>
      </w:pPr>
    </w:p>
    <w:p w14:paraId="49A30913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E9FF8A5" w14:textId="77777777" w:rsidR="00222867" w:rsidRDefault="002E73A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2A128425" w14:textId="77777777" w:rsidR="00222867" w:rsidRPr="00AF57E9" w:rsidRDefault="009B6B29" w:rsidP="00380FF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="00380FFE">
        <w:rPr>
          <w:rFonts w:asciiTheme="minorBidi" w:hAnsiTheme="minorBidi" w:cstheme="minorBidi"/>
          <w:b/>
          <w:sz w:val="21"/>
          <w:szCs w:val="21"/>
          <w:rtl/>
        </w:rPr>
        <w:t xml:space="preserve"> 3(29) /</w:t>
      </w:r>
      <w:r w:rsidR="00380FFE">
        <w:rPr>
          <w:rFonts w:asciiTheme="minorBidi" w:hAnsiTheme="minorBidi" w:cstheme="minorBidi" w:hint="cs"/>
          <w:b/>
          <w:sz w:val="21"/>
          <w:szCs w:val="21"/>
          <w:rtl/>
        </w:rPr>
        <w:t xml:space="preserve"> </w:t>
      </w:r>
      <w:r w:rsidR="00380FFE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23644DBE" w14:textId="77777777" w:rsidR="00222867" w:rsidRPr="00A00021" w:rsidRDefault="002E73A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3E51B3E" w14:textId="77777777" w:rsidTr="00702DB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0744BE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30CE27E6" w14:textId="77777777" w:rsidTr="00702DB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FAC7" w14:textId="65B264F4" w:rsidR="00A00021" w:rsidRDefault="003B089F" w:rsidP="00D02AB5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מינהל אוצרות טבע במשרד האנרגיה מבקש להתקשר עם חברה לצורך פרסום ושיווק ההליך התחרותי הרביעי </w:t>
            </w:r>
            <w:r w:rsidR="00A0002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להענקת רישיונות חיפוש גז ב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מים הכלכליים של ישראל. לאור המאפיינים הייחודיים של תעשיית הגז הטבעי, הדורשת היכרות מעמיקה עם התוכן המקצועי וכן קיום קשרים ורשימת לקוחות ב</w:t>
            </w:r>
            <w:r w:rsidR="00AD70D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עולם חברות חיפושי הגז והנפט הרלוונטיות להליך התחרותי אצלנו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ישנו מס' מועט של חברות בעולם הרלוונטיות להתקשרות זו ולא קיימת לשיטתנו חברה רלוונטית בישראל.</w:t>
            </w:r>
          </w:p>
          <w:p w14:paraId="756B9BA7" w14:textId="77777777" w:rsidR="00AD70D2" w:rsidRDefault="00AD70D2" w:rsidP="00E81C55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פנינו אל 2 חברות מתאימות ומנוסות</w:t>
            </w:r>
            <w:r w:rsidR="003B089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בחו"ל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וניהלנו שיח עם שתיהן, ההצעה המבוקשת כאן היא הזולה והמתאימה ביותר לצרכינו.</w:t>
            </w:r>
          </w:p>
          <w:p w14:paraId="3C3F3D12" w14:textId="77777777" w:rsidR="00E81C55" w:rsidRPr="00C71467" w:rsidRDefault="00E81C55" w:rsidP="00E81C55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C714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ההצעה כוללת:</w:t>
            </w:r>
            <w:bookmarkStart w:id="0" w:name="_GoBack"/>
            <w:bookmarkEnd w:id="0"/>
          </w:p>
          <w:p w14:paraId="6116A87D" w14:textId="77777777" w:rsidR="00E81C55" w:rsidRPr="00C71467" w:rsidRDefault="00E81C55" w:rsidP="00E81C55">
            <w:pPr>
              <w:pStyle w:val="af4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714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הפקה ושידור של וובינר בנושא המכרז הרביעי לפתיחת הים</w:t>
            </w:r>
            <w:r w:rsidR="00C71467" w:rsidRPr="00C714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("המכרז")</w:t>
            </w:r>
            <w:r w:rsidRPr="00C714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3D4AB228" w14:textId="77777777" w:rsidR="00E81C55" w:rsidRPr="00C71467" w:rsidRDefault="00E81C55" w:rsidP="00E81C55">
            <w:pPr>
              <w:pStyle w:val="af4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714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פרסום מאמר באורך עמוד אחד במגזין המודפס והדיגיטלי.</w:t>
            </w:r>
          </w:p>
          <w:p w14:paraId="75A16DD6" w14:textId="77777777" w:rsidR="00E81C55" w:rsidRPr="00C71467" w:rsidRDefault="00E81C55" w:rsidP="00C71467">
            <w:pPr>
              <w:pStyle w:val="af4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714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קידום במשך 3 חודשים של המכרז ברשתות החברתיות תחת הפרופילים של </w:t>
            </w:r>
            <w:r w:rsidRPr="00C71467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PE</w:t>
            </w:r>
            <w:r w:rsidRPr="00C714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4CFFAB9E" w14:textId="77777777" w:rsidR="00E81C55" w:rsidRPr="00C71467" w:rsidRDefault="00C71467" w:rsidP="00E81C55">
            <w:pPr>
              <w:pStyle w:val="af4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714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קידום הוובינר והמכרז בקרב רשת המנויים של </w:t>
            </w:r>
            <w:r w:rsidRPr="00C71467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PE</w:t>
            </w:r>
            <w:r w:rsidRPr="00C714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אשר מונה מעל 120,000 מנויים.</w:t>
            </w:r>
          </w:p>
          <w:p w14:paraId="0767B66D" w14:textId="77777777" w:rsidR="00C71467" w:rsidRPr="00C71467" w:rsidRDefault="00C71467" w:rsidP="00C71467">
            <w:pPr>
              <w:pStyle w:val="af4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העברה של רשימת כל המשתתפים בוובינר למשרד האנרגיה הכוללת שמות, תפקידים ומיילים.</w:t>
            </w:r>
          </w:p>
        </w:tc>
      </w:tr>
    </w:tbl>
    <w:p w14:paraId="6FDD7426" w14:textId="77777777" w:rsidR="00222867" w:rsidRPr="00AF57E9" w:rsidRDefault="002E73A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DBDCE97" w14:textId="77777777" w:rsidR="00222867" w:rsidRPr="00AF57E9" w:rsidRDefault="009B6B29" w:rsidP="004B4E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4B4E67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5AB4934" w14:textId="77777777" w:rsidR="00222867" w:rsidRPr="00AF57E9" w:rsidRDefault="002E73A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7241B44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6F36F590" w14:textId="77777777" w:rsidR="00222867" w:rsidRPr="00AF57E9" w:rsidRDefault="002E73A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07C52DC7" w14:textId="77777777" w:rsidTr="00222867">
        <w:tc>
          <w:tcPr>
            <w:tcW w:w="3085" w:type="dxa"/>
            <w:hideMark/>
          </w:tcPr>
          <w:p w14:paraId="2A778ACD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4714AD1E" w14:textId="77777777" w:rsidR="00222867" w:rsidRPr="00AF57E9" w:rsidRDefault="004B4E6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שירותים</w:t>
            </w:r>
          </w:p>
        </w:tc>
        <w:tc>
          <w:tcPr>
            <w:tcW w:w="3116" w:type="dxa"/>
          </w:tcPr>
          <w:p w14:paraId="7F423F25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2B7D7A2F" w14:textId="77777777" w:rsidR="00222867" w:rsidRPr="00AF57E9" w:rsidRDefault="002E73A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3279D075" w14:textId="77777777" w:rsidR="00222867" w:rsidRPr="00AF57E9" w:rsidRDefault="002E73A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6B07A6B8" w14:textId="77777777" w:rsidTr="00A2093F">
        <w:tc>
          <w:tcPr>
            <w:tcW w:w="2698" w:type="dxa"/>
            <w:shd w:val="clear" w:color="auto" w:fill="E6E6E6"/>
            <w:hideMark/>
          </w:tcPr>
          <w:p w14:paraId="063EF5F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  <w:shd w:val="clear" w:color="auto" w:fill="auto"/>
          </w:tcPr>
          <w:p w14:paraId="386DE56F" w14:textId="77777777" w:rsidR="00222867" w:rsidRPr="00A2093F" w:rsidRDefault="00C7146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2093F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P</w:t>
            </w:r>
            <w:r w:rsidRPr="00A2093F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etroleum Economist Media Network</w:t>
            </w:r>
          </w:p>
        </w:tc>
      </w:tr>
      <w:tr w:rsidR="007548B0" w14:paraId="087C3A42" w14:textId="77777777" w:rsidTr="00A2093F">
        <w:tc>
          <w:tcPr>
            <w:tcW w:w="2698" w:type="dxa"/>
            <w:shd w:val="clear" w:color="auto" w:fill="E6E6E6"/>
            <w:hideMark/>
          </w:tcPr>
          <w:p w14:paraId="1F93C10E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0261F24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shd w:val="clear" w:color="auto" w:fill="auto"/>
          </w:tcPr>
          <w:p w14:paraId="02977BFD" w14:textId="3C769DEB" w:rsidR="00222867" w:rsidRPr="00A2093F" w:rsidRDefault="006958EB" w:rsidP="00D02AB5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02A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50071051</w:t>
            </w:r>
            <w:r>
              <w:rPr>
                <w:rFonts w:ascii="Arial" w:hAnsi="Arial"/>
                <w:color w:val="1F497D"/>
                <w:rtl/>
              </w:rPr>
              <w:t> </w:t>
            </w:r>
          </w:p>
        </w:tc>
      </w:tr>
      <w:tr w:rsidR="007548B0" w14:paraId="65920143" w14:textId="77777777" w:rsidTr="00A2093F">
        <w:tc>
          <w:tcPr>
            <w:tcW w:w="2698" w:type="dxa"/>
            <w:shd w:val="clear" w:color="auto" w:fill="E6E6E6"/>
            <w:hideMark/>
          </w:tcPr>
          <w:p w14:paraId="20D3B9EF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7590CE5F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shd w:val="clear" w:color="auto" w:fill="auto"/>
            <w:hideMark/>
          </w:tcPr>
          <w:p w14:paraId="4F4A0441" w14:textId="77777777" w:rsidR="00222867" w:rsidRPr="00A2093F" w:rsidRDefault="004B4E67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2093F"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2093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5238EA37" w14:textId="77777777" w:rsidTr="00A2093F">
        <w:tc>
          <w:tcPr>
            <w:tcW w:w="2698" w:type="dxa"/>
            <w:shd w:val="clear" w:color="auto" w:fill="E6E6E6"/>
            <w:hideMark/>
          </w:tcPr>
          <w:p w14:paraId="2D47446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shd w:val="clear" w:color="auto" w:fill="auto"/>
          </w:tcPr>
          <w:p w14:paraId="2217EDD3" w14:textId="248A2B87" w:rsidR="00695048" w:rsidRPr="00A2093F" w:rsidRDefault="00C71467" w:rsidP="00D02AB5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2093F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15,750 GBP</w:t>
            </w:r>
            <w:r w:rsidR="004B4E67" w:rsidRPr="00A2093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95048" w:rsidRPr="00A2093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(לא כולל מע"מ</w:t>
            </w:r>
            <w:r w:rsidR="003B089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  <w:p w14:paraId="0B0B794B" w14:textId="77777777" w:rsidR="00222867" w:rsidRPr="00A2093F" w:rsidRDefault="002E73A0" w:rsidP="00695048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  <w:tr w:rsidR="007548B0" w14:paraId="1E8AA3BF" w14:textId="77777777" w:rsidTr="00222867">
        <w:tc>
          <w:tcPr>
            <w:tcW w:w="2698" w:type="dxa"/>
            <w:shd w:val="clear" w:color="auto" w:fill="E6E6E6"/>
            <w:hideMark/>
          </w:tcPr>
          <w:p w14:paraId="6C7E341E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40A25191" w14:textId="77777777" w:rsidR="00304BE6" w:rsidRPr="00AF57E9" w:rsidRDefault="00C71467" w:rsidP="00A2093F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תקופת ההתקשרות המבוקשת היא לשנה.</w:t>
            </w:r>
          </w:p>
          <w:p w14:paraId="2E200C75" w14:textId="77777777" w:rsidR="00222867" w:rsidRPr="00AF57E9" w:rsidRDefault="002E73A0" w:rsidP="009C34F0">
            <w:pPr>
              <w:ind w:firstLine="964"/>
              <w:jc w:val="both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47B8958D" w14:textId="77777777" w:rsidR="00222867" w:rsidRPr="00AF57E9" w:rsidRDefault="002E73A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0F4E20C9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434C7B56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6824748C" w14:textId="77777777" w:rsidR="00222867" w:rsidRPr="00AF57E9" w:rsidRDefault="002E73A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99804B0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37F8A802" w14:textId="77777777" w:rsidR="00222867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95226EC" w14:textId="77777777" w:rsidR="0050318A" w:rsidRPr="00782335" w:rsidRDefault="0050318A" w:rsidP="0050318A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u w:val="single"/>
          <w:rtl/>
        </w:rPr>
      </w:pPr>
      <w:r w:rsidRPr="00782335"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 xml:space="preserve">האמצעים שננקטו כדלקמן </w:t>
      </w:r>
      <w:r w:rsidRPr="00782335">
        <w:rPr>
          <w:rFonts w:asciiTheme="minorBidi" w:hAnsiTheme="minorBidi" w:cstheme="minorBidi"/>
          <w:b/>
          <w:sz w:val="21"/>
          <w:szCs w:val="21"/>
          <w:u w:val="single"/>
          <w:rtl/>
        </w:rPr>
        <w:t>–</w:t>
      </w:r>
      <w:r w:rsidRPr="00782335"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 xml:space="preserve"> </w:t>
      </w:r>
    </w:p>
    <w:p w14:paraId="3FAC0F8A" w14:textId="77777777" w:rsidR="009C34F0" w:rsidRDefault="0050318A" w:rsidP="00805260">
      <w:pPr>
        <w:pStyle w:val="af4"/>
        <w:numPr>
          <w:ilvl w:val="0"/>
          <w:numId w:val="12"/>
        </w:num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u w:val="single"/>
        </w:rPr>
      </w:pPr>
      <w:r w:rsidRPr="00782335"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 xml:space="preserve">חיפוש באינטרנט </w:t>
      </w:r>
      <w:r w:rsidR="00CC220F"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>אחר ספקים מקומיים אשר יכולים לספק את השירותים הרשומים מעלה</w:t>
      </w:r>
      <w:r w:rsidR="00805260"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>.</w:t>
      </w:r>
    </w:p>
    <w:p w14:paraId="46DCF8E0" w14:textId="77777777" w:rsidR="00782335" w:rsidRPr="00805260" w:rsidRDefault="009C34F0" w:rsidP="00805260">
      <w:pPr>
        <w:pStyle w:val="af4"/>
        <w:numPr>
          <w:ilvl w:val="0"/>
          <w:numId w:val="12"/>
        </w:num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u w:val="single"/>
        </w:rPr>
      </w:pPr>
      <w:r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>היוועצות בחברת היעוץ</w:t>
      </w:r>
      <w:r w:rsidR="003B089F"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 xml:space="preserve"> גפני קליין</w:t>
      </w:r>
      <w:r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 xml:space="preserve"> אשר מלווה את ההליך התחרותי כגורם מקצועי. </w:t>
      </w:r>
      <w:r w:rsidR="00433CE0" w:rsidRPr="00805260"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 xml:space="preserve"> </w:t>
      </w:r>
    </w:p>
    <w:p w14:paraId="264477C0" w14:textId="77777777" w:rsidR="00222867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2BB2DA71" w14:textId="77777777" w:rsidR="003B7684" w:rsidRDefault="00805260" w:rsidP="00251025">
      <w:pPr>
        <w:pStyle w:val="af4"/>
        <w:numPr>
          <w:ilvl w:val="0"/>
          <w:numId w:val="13"/>
        </w:num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u w:val="single"/>
        </w:rPr>
      </w:pPr>
      <w:r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 xml:space="preserve">לא קיימת חברה ישראלית אשר </w:t>
      </w:r>
      <w:r w:rsidR="009C34F0"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 xml:space="preserve">מספקת שירותים דומים, ואשר </w:t>
      </w:r>
      <w:r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>יש לה גישה לרשימת מנויים כה גדולה.</w:t>
      </w:r>
    </w:p>
    <w:p w14:paraId="0772E4CA" w14:textId="77777777" w:rsidR="00805260" w:rsidRPr="003B7684" w:rsidRDefault="00805260" w:rsidP="009C34F0">
      <w:pPr>
        <w:pStyle w:val="af4"/>
        <w:numPr>
          <w:ilvl w:val="0"/>
          <w:numId w:val="13"/>
        </w:num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u w:val="single"/>
          <w:rtl/>
        </w:rPr>
      </w:pPr>
      <w:r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>לא קיימת חב</w:t>
      </w:r>
      <w:r w:rsidR="009C34F0"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>רה ישראלית אשר יש לה מומחיות מקצ</w:t>
      </w:r>
      <w:r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>ועית בתחום קידום מכרזים בינלאומיים בתחום חיפו</w:t>
      </w:r>
      <w:r w:rsidR="009C34F0"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>ש</w:t>
      </w:r>
      <w:r>
        <w:rPr>
          <w:rFonts w:asciiTheme="minorBidi" w:hAnsiTheme="minorBidi" w:cstheme="minorBidi" w:hint="cs"/>
          <w:b/>
          <w:sz w:val="21"/>
          <w:szCs w:val="21"/>
          <w:u w:val="single"/>
          <w:rtl/>
        </w:rPr>
        <w:t>י הגז.</w:t>
      </w:r>
    </w:p>
    <w:p w14:paraId="5DBFD4A6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234DD825" w14:textId="77777777" w:rsidR="00222867" w:rsidRPr="00AF57E9" w:rsidRDefault="002E73A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C69D63C" w14:textId="77777777" w:rsidR="00222867" w:rsidRPr="00AF57E9" w:rsidRDefault="002E73A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034CB0FD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302E90AF" w14:textId="77777777" w:rsidR="00222867" w:rsidRPr="00AF57E9" w:rsidRDefault="002E73A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5715AF4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68BAF0CB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262193FE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97C0" w14:textId="77777777" w:rsidR="00222867" w:rsidRPr="00AF57E9" w:rsidRDefault="00A2093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שגיא גנות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9231" w14:textId="77777777" w:rsidR="00222867" w:rsidRPr="00AF57E9" w:rsidRDefault="00A2093F" w:rsidP="006C34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(סחר בינ"ל בגז)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3BCA" w14:textId="63B49443" w:rsidR="00222867" w:rsidRPr="00AF57E9" w:rsidRDefault="002E73A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BF8E17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37486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0E22635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EE0AA7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5EE4F3A" w14:textId="77777777" w:rsidR="00222867" w:rsidRPr="00817FBA" w:rsidRDefault="002E73A0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A7876" w14:textId="77777777" w:rsidR="002E73A0" w:rsidRDefault="002E73A0">
      <w:r>
        <w:separator/>
      </w:r>
    </w:p>
  </w:endnote>
  <w:endnote w:type="continuationSeparator" w:id="0">
    <w:p w14:paraId="7608A743" w14:textId="77777777" w:rsidR="002E73A0" w:rsidRDefault="002E7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6D446A11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035A0DBD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0CDCEF2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288F819" w14:textId="4C205C1D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00937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00937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3BA2BD49" w14:textId="77777777" w:rsidR="00354861" w:rsidRPr="0098529F" w:rsidRDefault="002E73A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7250F312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4A5F22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D46C1D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E864312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FC7E2B4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17F96592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689F805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15FCA2AC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55BA57A5" w14:textId="77777777" w:rsidR="00E678BB" w:rsidRPr="00354861" w:rsidRDefault="002E73A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080DC" w14:textId="77777777" w:rsidR="002E73A0" w:rsidRDefault="002E73A0">
      <w:r>
        <w:separator/>
      </w:r>
    </w:p>
  </w:footnote>
  <w:footnote w:type="continuationSeparator" w:id="0">
    <w:p w14:paraId="33136D0E" w14:textId="77777777" w:rsidR="002E73A0" w:rsidRDefault="002E7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1CF631E6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D9681E4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0201DFDF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694813FC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BE50DC3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30F8840" wp14:editId="25EAC2C3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0D4DCE14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CE79FBE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CE82AFE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1C62C90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AA8656F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2CACCC5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D33A163" w14:textId="77777777" w:rsidR="009220EC" w:rsidRPr="00D84715" w:rsidRDefault="002E73A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0C30997" w14:textId="77777777" w:rsidR="009220EC" w:rsidRDefault="002E73A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553A94B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5926802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71A7DCF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C275D72" w14:textId="77777777" w:rsidR="003D6D13" w:rsidRPr="00D84715" w:rsidRDefault="002E73A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D38E1B1" w14:textId="77777777" w:rsidR="003D6D13" w:rsidRPr="00D84715" w:rsidRDefault="002E73A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A36FFC4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AFEF273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2872E39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FD61DD1" w14:textId="77777777" w:rsidR="009220EC" w:rsidRPr="00D84715" w:rsidRDefault="002E73A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442CC71" w14:textId="77777777" w:rsidR="009220EC" w:rsidRPr="00D84715" w:rsidRDefault="002E73A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1A9EC01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ECFE437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7D61EC3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A91772F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9963EC9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3F37066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D2BC88E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3B9BEB6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6C670617" w14:textId="77777777" w:rsidR="00E678BB" w:rsidRPr="00D84715" w:rsidRDefault="002E73A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8276995"/>
    <w:multiLevelType w:val="hybridMultilevel"/>
    <w:tmpl w:val="7A300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23CDA"/>
    <w:multiLevelType w:val="hybridMultilevel"/>
    <w:tmpl w:val="5B706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7BE0C30"/>
    <w:multiLevelType w:val="hybridMultilevel"/>
    <w:tmpl w:val="9366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12"/>
  </w:num>
  <w:num w:numId="11">
    <w:abstractNumId w:val="10"/>
  </w:num>
  <w:num w:numId="12">
    <w:abstractNumId w:val="1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10C7C"/>
    <w:rsid w:val="00062715"/>
    <w:rsid w:val="00116DD6"/>
    <w:rsid w:val="00191C88"/>
    <w:rsid w:val="001B0767"/>
    <w:rsid w:val="00251025"/>
    <w:rsid w:val="002B0093"/>
    <w:rsid w:val="002E73A0"/>
    <w:rsid w:val="00304BE6"/>
    <w:rsid w:val="00336CDD"/>
    <w:rsid w:val="00380FFE"/>
    <w:rsid w:val="003B089F"/>
    <w:rsid w:val="003B7684"/>
    <w:rsid w:val="00425358"/>
    <w:rsid w:val="00433CE0"/>
    <w:rsid w:val="004569F3"/>
    <w:rsid w:val="00464A48"/>
    <w:rsid w:val="00491C83"/>
    <w:rsid w:val="004B4E67"/>
    <w:rsid w:val="004C4631"/>
    <w:rsid w:val="0050318A"/>
    <w:rsid w:val="0056101E"/>
    <w:rsid w:val="005A2521"/>
    <w:rsid w:val="00620DA2"/>
    <w:rsid w:val="00645181"/>
    <w:rsid w:val="00671493"/>
    <w:rsid w:val="00671D6A"/>
    <w:rsid w:val="00673268"/>
    <w:rsid w:val="00695048"/>
    <w:rsid w:val="006958EB"/>
    <w:rsid w:val="006C34F3"/>
    <w:rsid w:val="00702DB4"/>
    <w:rsid w:val="007519E0"/>
    <w:rsid w:val="007548B0"/>
    <w:rsid w:val="007815F0"/>
    <w:rsid w:val="00782335"/>
    <w:rsid w:val="00805260"/>
    <w:rsid w:val="008412D7"/>
    <w:rsid w:val="00852563"/>
    <w:rsid w:val="00867314"/>
    <w:rsid w:val="00900937"/>
    <w:rsid w:val="009B6B29"/>
    <w:rsid w:val="009C34F0"/>
    <w:rsid w:val="009F7FB7"/>
    <w:rsid w:val="00A00021"/>
    <w:rsid w:val="00A2093F"/>
    <w:rsid w:val="00A25802"/>
    <w:rsid w:val="00A97B43"/>
    <w:rsid w:val="00AC2118"/>
    <w:rsid w:val="00AD70D2"/>
    <w:rsid w:val="00B303AF"/>
    <w:rsid w:val="00C57C3E"/>
    <w:rsid w:val="00C71467"/>
    <w:rsid w:val="00CC220F"/>
    <w:rsid w:val="00D02AB5"/>
    <w:rsid w:val="00D31D59"/>
    <w:rsid w:val="00D57BF7"/>
    <w:rsid w:val="00E07D8D"/>
    <w:rsid w:val="00E579CC"/>
    <w:rsid w:val="00E81C55"/>
    <w:rsid w:val="00E850D3"/>
    <w:rsid w:val="00F87A45"/>
    <w:rsid w:val="00FA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52147"/>
  <w15:docId w15:val="{64ACA409-5887-4EB9-92DF-089FFD98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3F2BBDD8BDE364CB613F284E46F6FD4" ma:contentTypeVersion="9" ma:contentTypeDescription="צור מסמך חדש." ma:contentTypeScope="" ma:versionID="f6528aa0831902bb5e0b19a49a16ecdd">
  <xsd:schema xmlns:xsd="http://www.w3.org/2001/XMLSchema" xmlns:xs="http://www.w3.org/2001/XMLSchema" xmlns:p="http://schemas.microsoft.com/office/2006/metadata/properties" xmlns:ns2="dfdc756c-b567-4cb8-a028-4546c554521a" targetNamespace="http://schemas.microsoft.com/office/2006/metadata/properties" ma:root="true" ma:fieldsID="b26f15c62155eb8b01a8bf601691a2d7" ns2:_="">
    <xsd:import namespace="dfdc756c-b567-4cb8-a028-4546c554521a"/>
    <xsd:element name="properties">
      <xsd:complexType>
        <xsd:sequence>
          <xsd:element name="documentManagement">
            <xsd:complexType>
              <xsd:all>
                <xsd:element ref="ns2:numberRequest" minOccurs="0"/>
                <xsd:element ref="ns2:contact" minOccurs="0"/>
                <xsd:element ref="ns2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c756c-b567-4cb8-a028-4546c554521a" elementFormDefault="qualified">
    <xsd:import namespace="http://schemas.microsoft.com/office/2006/documentManagement/types"/>
    <xsd:import namespace="http://schemas.microsoft.com/office/infopath/2007/PartnerControls"/>
    <xsd:element name="numberRequest" ma:index="4" nillable="true" ma:displayName="מספר בקשה" ma:internalName="numberRequest" ma:readOnly="false">
      <xsd:simpleType>
        <xsd:restriction base="dms:Text">
          <xsd:maxLength value="255"/>
        </xsd:restriction>
      </xsd:simpleType>
    </xsd:element>
    <xsd:element name="contact" ma:index="5" nillable="true" ma:displayName="איש קשר" ma:internalName="contact" ma:readOnly="false">
      <xsd:simpleType>
        <xsd:restriction base="dms:Text">
          <xsd:maxLength value="255"/>
        </xsd:restriction>
      </xsd:simpleType>
    </xsd:element>
    <xsd:element name="docType" ma:index="8" nillable="true" ma:displayName="סוג מסמך" ma:default="צרופה" ma:format="Dropdown" ma:internalName="docType" ma:readOnly="false">
      <xsd:simpleType>
        <xsd:restriction base="dms:Choice">
          <xsd:enumeration value="צרופה"/>
          <xsd:enumeration value="אישור יועץ ביטוחי"/>
          <xsd:enumeration value="פנייה לוועדת חריג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act xmlns="dfdc756c-b567-4cb8-a028-4546c554521a" xsi:nil="true"/>
    <docType xmlns="dfdc756c-b567-4cb8-a028-4546c554521a">צרופה</docType>
    <numberRequest xmlns="dfdc756c-b567-4cb8-a028-4546c554521a">549/2022</numberReques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92724-67B8-42E6-88F5-E4169EB50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c756c-b567-4cb8-a028-4546c5545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B5CA9-740D-4D8B-8C6C-ABDF11610F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dfdc756c-b567-4cb8-a028-4546c554521a"/>
  </ds:schemaRefs>
</ds:datastoreItem>
</file>

<file path=customXml/itemProps4.xml><?xml version="1.0" encoding="utf-8"?>
<ds:datastoreItem xmlns:ds="http://schemas.openxmlformats.org/officeDocument/2006/customXml" ds:itemID="{FC0B4DF7-4103-423C-A478-0F691947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452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אילנה טמסוט</cp:lastModifiedBy>
  <cp:revision>2</cp:revision>
  <cp:lastPrinted>2022-10-25T04:27:00Z</cp:lastPrinted>
  <dcterms:created xsi:type="dcterms:W3CDTF">2022-10-25T05:27:00Z</dcterms:created>
  <dcterms:modified xsi:type="dcterms:W3CDTF">2022-10-25T05:27:00Z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0x01010063F2BBDD8BDE364CB613F284E46F6FD4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